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1E0" w:rsidRDefault="00A511E0">
      <w:pPr>
        <w:sectPr w:rsidR="00A511E0" w:rsidSect="00204CF5">
          <w:headerReference w:type="default" r:id="rId8"/>
          <w:footerReference w:type="default" r:id="rId9"/>
          <w:pgSz w:w="12240" w:h="15840"/>
          <w:pgMar w:top="720" w:right="720" w:bottom="720" w:left="720" w:header="432" w:footer="432" w:gutter="0"/>
          <w:cols w:space="720"/>
          <w:docGrid w:linePitch="360"/>
        </w:sectPr>
      </w:pPr>
    </w:p>
    <w:p w:rsidR="00352070" w:rsidRPr="001447DF" w:rsidRDefault="00352070" w:rsidP="00352070">
      <w:pPr>
        <w:jc w:val="center"/>
        <w:rPr>
          <w:b/>
        </w:rPr>
      </w:pPr>
      <w:r w:rsidRPr="001447DF">
        <w:rPr>
          <w:b/>
        </w:rPr>
        <w:t>PUBLIC HEARING MEETING</w:t>
      </w:r>
    </w:p>
    <w:p w:rsidR="00352070" w:rsidRPr="001447DF" w:rsidRDefault="00352070" w:rsidP="00352070">
      <w:pPr>
        <w:jc w:val="center"/>
        <w:rPr>
          <w:b/>
        </w:rPr>
      </w:pPr>
      <w:r w:rsidRPr="001447DF">
        <w:rPr>
          <w:b/>
        </w:rPr>
        <w:t>VILLAGE HALL</w:t>
      </w:r>
    </w:p>
    <w:p w:rsidR="00352070" w:rsidRDefault="00352070" w:rsidP="00352070">
      <w:pPr>
        <w:jc w:val="center"/>
      </w:pPr>
      <w:r>
        <w:t>14122 Dr. Martin Luther King Jr. Drive, Dolton, IL 60419</w:t>
      </w:r>
    </w:p>
    <w:p w:rsidR="00352070" w:rsidRDefault="001E66A3" w:rsidP="00352070">
      <w:pPr>
        <w:jc w:val="center"/>
      </w:pPr>
      <w:r>
        <w:t>Monday</w:t>
      </w:r>
      <w:r w:rsidR="00352070">
        <w:t xml:space="preserve">, </w:t>
      </w:r>
      <w:r>
        <w:t>October</w:t>
      </w:r>
      <w:r w:rsidR="00352070">
        <w:t xml:space="preserve"> </w:t>
      </w:r>
      <w:r>
        <w:t>5</w:t>
      </w:r>
      <w:r w:rsidR="00352070">
        <w:t>, 2026</w:t>
      </w:r>
    </w:p>
    <w:p w:rsidR="00352070" w:rsidRDefault="00352070" w:rsidP="00352070">
      <w:pPr>
        <w:jc w:val="center"/>
      </w:pPr>
      <w:r>
        <w:t>6:00 pm</w:t>
      </w:r>
    </w:p>
    <w:p w:rsidR="00352070" w:rsidRDefault="00352070" w:rsidP="00352070"/>
    <w:p w:rsidR="00352070" w:rsidRPr="001447DF" w:rsidRDefault="00352070" w:rsidP="00352070">
      <w:pPr>
        <w:jc w:val="center"/>
        <w:rPr>
          <w:b/>
        </w:rPr>
      </w:pPr>
      <w:r w:rsidRPr="001447DF">
        <w:rPr>
          <w:b/>
        </w:rPr>
        <w:t xml:space="preserve">NOTICE OF PUBLIC HEARING MEETING </w:t>
      </w:r>
    </w:p>
    <w:p w:rsidR="00352070" w:rsidRDefault="00352070" w:rsidP="00352070">
      <w:pPr>
        <w:jc w:val="center"/>
      </w:pPr>
    </w:p>
    <w:p w:rsidR="00352070" w:rsidRDefault="00352070" w:rsidP="00352070">
      <w:pPr>
        <w:jc w:val="center"/>
      </w:pPr>
      <w:r>
        <w:t xml:space="preserve">PUBLIC NOTICE IS HEREBY GIVEN TO ALL MEMBERS &amp; RESIDENTS OF THE VILLAGE OF DOLTON AND INTERESTED PARTIES THAT AT THE CALL OF THE MAYOR AND BOARD OF TRUSTEES OF THE VILLAGE OF DOLTON, A NOTICE OF PUBLIC HEARING FOR CONSIDERATION OF </w:t>
      </w:r>
      <w:r w:rsidR="001E66A3">
        <w:t>ORDINANCE NO. 26-023 AMENDING CHAPTER 158 (ZONING) OF THE VILLAGE OF DOLTON MUNICIPAL CODE TO REGULATE DATA CENTERS IN INDUSTRIAL &amp; COMMERCIAL ZONING DISTRICTS SUBJECT TO VILLAGE BOARD APPROVAL &amp; MANDATORY PERFORMANCE STANDARDS</w:t>
      </w:r>
      <w:r>
        <w:t xml:space="preserve">. WILL BE HELD AT THE HOUR OF 6:00 PM ON </w:t>
      </w:r>
      <w:r w:rsidR="001E66A3">
        <w:t>MONDAY</w:t>
      </w:r>
      <w:r>
        <w:t xml:space="preserve">, </w:t>
      </w:r>
      <w:r w:rsidR="001E66A3">
        <w:t>OCTOBER 5</w:t>
      </w:r>
      <w:r>
        <w:t xml:space="preserve">, 2026. THE PUBLIC IS INVITED TO PRESENT PUBLIC COMMENT TO THE MATTERS TO BE DISCUSSED AT THE PUBLIC HEARING MEETING. </w:t>
      </w:r>
    </w:p>
    <w:p w:rsidR="00352070" w:rsidRDefault="00352070" w:rsidP="00352070">
      <w:pPr>
        <w:jc w:val="center"/>
      </w:pPr>
    </w:p>
    <w:p w:rsidR="00352070" w:rsidRDefault="00352070" w:rsidP="00352070">
      <w:pPr>
        <w:jc w:val="center"/>
      </w:pPr>
    </w:p>
    <w:p w:rsidR="00352070" w:rsidRPr="001447DF" w:rsidRDefault="00352070" w:rsidP="00352070">
      <w:pPr>
        <w:jc w:val="center"/>
        <w:rPr>
          <w:b/>
        </w:rPr>
      </w:pPr>
      <w:r w:rsidRPr="001447DF">
        <w:rPr>
          <w:b/>
        </w:rPr>
        <w:t>AGENDA</w:t>
      </w:r>
    </w:p>
    <w:p w:rsidR="00687EAC" w:rsidRDefault="00687EAC"/>
    <w:p w:rsidR="00470123" w:rsidRDefault="00470123"/>
    <w:p w:rsidR="00352070" w:rsidRDefault="00352070" w:rsidP="00352070">
      <w:pPr>
        <w:pStyle w:val="ListParagraph"/>
        <w:numPr>
          <w:ilvl w:val="0"/>
          <w:numId w:val="3"/>
        </w:numPr>
      </w:pPr>
      <w:r>
        <w:t>CALL TO ORDER/ROLL CALL</w:t>
      </w:r>
    </w:p>
    <w:p w:rsidR="006F2FBA" w:rsidRDefault="006F2FBA" w:rsidP="006F2FBA">
      <w:pPr>
        <w:pStyle w:val="ListParagraph"/>
      </w:pPr>
    </w:p>
    <w:p w:rsidR="00352070" w:rsidRDefault="00352070" w:rsidP="00352070">
      <w:pPr>
        <w:pStyle w:val="ListParagraph"/>
        <w:numPr>
          <w:ilvl w:val="0"/>
          <w:numId w:val="3"/>
        </w:numPr>
      </w:pPr>
      <w:r>
        <w:t>PRAYER</w:t>
      </w:r>
    </w:p>
    <w:p w:rsidR="00E0040C" w:rsidRDefault="00E0040C" w:rsidP="00E0040C"/>
    <w:p w:rsidR="00352070" w:rsidRDefault="00352070" w:rsidP="00352070">
      <w:pPr>
        <w:pStyle w:val="ListParagraph"/>
        <w:numPr>
          <w:ilvl w:val="0"/>
          <w:numId w:val="3"/>
        </w:numPr>
      </w:pPr>
      <w:r>
        <w:t>PLEDGE OF ALLEGIANCE</w:t>
      </w:r>
    </w:p>
    <w:p w:rsidR="00E0040C" w:rsidRDefault="00E0040C" w:rsidP="00E0040C"/>
    <w:p w:rsidR="00352070" w:rsidRDefault="00352070" w:rsidP="00352070">
      <w:pPr>
        <w:pStyle w:val="ListParagraph"/>
        <w:numPr>
          <w:ilvl w:val="0"/>
          <w:numId w:val="3"/>
        </w:numPr>
      </w:pPr>
      <w:r>
        <w:t>ORDER OF BUSINESS</w:t>
      </w:r>
    </w:p>
    <w:p w:rsidR="00E0040C" w:rsidRPr="001E66A3" w:rsidRDefault="001E66A3" w:rsidP="001E66A3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 xml:space="preserve">DISCUSSION OF </w:t>
      </w:r>
      <w:r w:rsidRPr="001E66A3">
        <w:rPr>
          <w:b/>
        </w:rPr>
        <w:t xml:space="preserve">ORDINANCE NO. 26-023 AMENDING CHAPTER 158 (ZONING) OF THE VILLAGE OF DOLTON MUNICIPAL CODE TO REGULATE DATA CENTERS IN INDUSTRIAL &amp; COMMERCIAL ZONING DISTRICTS SUBJECT TO VILLAGE BOARD APPROVAL &amp; MANDATORY PERFORMANCE STANDARDS. </w:t>
      </w:r>
      <w:bookmarkStart w:id="0" w:name="_GoBack"/>
      <w:bookmarkEnd w:id="0"/>
    </w:p>
    <w:p w:rsidR="001E66A3" w:rsidRDefault="001E66A3" w:rsidP="001E66A3">
      <w:pPr>
        <w:pStyle w:val="ListParagraph"/>
        <w:ind w:left="1440"/>
      </w:pPr>
    </w:p>
    <w:p w:rsidR="00352070" w:rsidRDefault="00352070" w:rsidP="00352070">
      <w:pPr>
        <w:pStyle w:val="ListParagraph"/>
        <w:numPr>
          <w:ilvl w:val="0"/>
          <w:numId w:val="3"/>
        </w:numPr>
      </w:pPr>
      <w:r>
        <w:t>PUBLIC COMMENT (Limited to the business of the public hearing.)</w:t>
      </w:r>
    </w:p>
    <w:p w:rsidR="00E0040C" w:rsidRDefault="00E0040C" w:rsidP="00E0040C">
      <w:pPr>
        <w:ind w:left="360"/>
      </w:pPr>
    </w:p>
    <w:p w:rsidR="00352070" w:rsidRDefault="00352070" w:rsidP="00352070">
      <w:pPr>
        <w:pStyle w:val="ListParagraph"/>
        <w:numPr>
          <w:ilvl w:val="0"/>
          <w:numId w:val="3"/>
        </w:numPr>
      </w:pPr>
      <w:r>
        <w:t xml:space="preserve">ADJOURNMENT </w:t>
      </w:r>
    </w:p>
    <w:p w:rsidR="00E0040C" w:rsidRDefault="00E0040C" w:rsidP="00E0040C">
      <w:pPr>
        <w:pStyle w:val="ListParagraph"/>
      </w:pPr>
    </w:p>
    <w:p w:rsidR="001E66A3" w:rsidRDefault="001E66A3" w:rsidP="00E0040C">
      <w:pPr>
        <w:pStyle w:val="ListParagraph"/>
      </w:pPr>
    </w:p>
    <w:p w:rsidR="001E66A3" w:rsidRPr="001E66A3" w:rsidRDefault="001E66A3" w:rsidP="001E66A3">
      <w:pPr>
        <w:pStyle w:val="ListParagraph"/>
        <w:jc w:val="right"/>
        <w:rPr>
          <w:b/>
        </w:rPr>
      </w:pPr>
      <w:r w:rsidRPr="001E66A3">
        <w:rPr>
          <w:b/>
        </w:rPr>
        <w:t>Posted October 2, 2026</w:t>
      </w:r>
    </w:p>
    <w:p w:rsidR="001E66A3" w:rsidRPr="001E66A3" w:rsidRDefault="001E66A3" w:rsidP="001E66A3">
      <w:pPr>
        <w:pStyle w:val="ListParagraph"/>
        <w:jc w:val="right"/>
        <w:rPr>
          <w:b/>
        </w:rPr>
      </w:pPr>
      <w:r w:rsidRPr="001E66A3">
        <w:rPr>
          <w:b/>
        </w:rPr>
        <w:t xml:space="preserve">Clerk, Alison Key </w:t>
      </w:r>
    </w:p>
    <w:p w:rsidR="00E0040C" w:rsidRDefault="00E0040C" w:rsidP="00E0040C"/>
    <w:p w:rsidR="00E0040C" w:rsidRDefault="00E0040C" w:rsidP="00E0040C"/>
    <w:p w:rsidR="00E0040C" w:rsidRDefault="00E0040C" w:rsidP="00E0040C"/>
    <w:p w:rsidR="00E0040C" w:rsidRDefault="00E0040C" w:rsidP="00E0040C"/>
    <w:p w:rsidR="00E0040C" w:rsidRPr="00E0040C" w:rsidRDefault="00E0040C" w:rsidP="00E0040C">
      <w:pPr>
        <w:jc w:val="right"/>
        <w:rPr>
          <w:b/>
        </w:rPr>
      </w:pPr>
    </w:p>
    <w:sectPr w:rsidR="00E0040C" w:rsidRPr="00E0040C" w:rsidSect="00A511E0">
      <w:type w:val="continuous"/>
      <w:pgSz w:w="12240" w:h="15840"/>
      <w:pgMar w:top="720" w:right="720" w:bottom="720" w:left="720" w:header="432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070" w:rsidRDefault="00352070" w:rsidP="00253A78">
      <w:r>
        <w:separator/>
      </w:r>
    </w:p>
  </w:endnote>
  <w:endnote w:type="continuationSeparator" w:id="0">
    <w:p w:rsidR="00352070" w:rsidRDefault="00352070" w:rsidP="00253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F5" w:rsidRDefault="00204CF5" w:rsidP="00322514">
    <w:pPr>
      <w:pStyle w:val="Footer"/>
      <w:ind w:left="360"/>
      <w:rPr>
        <w:b/>
      </w:rPr>
    </w:pPr>
  </w:p>
  <w:p w:rsidR="00253A78" w:rsidRPr="008E0A29" w:rsidRDefault="00204CF5" w:rsidP="00FD08E3">
    <w:pPr>
      <w:pStyle w:val="Footer"/>
      <w:ind w:left="360"/>
      <w:jc w:val="both"/>
      <w:rPr>
        <w:sz w:val="20"/>
        <w:szCs w:val="20"/>
      </w:rPr>
    </w:pPr>
    <w:r w:rsidRPr="008E0A29">
      <w:rPr>
        <w:sz w:val="20"/>
        <w:szCs w:val="20"/>
      </w:rPr>
      <w:t xml:space="preserve">14122 </w:t>
    </w:r>
    <w:r w:rsidR="00860E87">
      <w:rPr>
        <w:sz w:val="20"/>
        <w:szCs w:val="20"/>
      </w:rPr>
      <w:t xml:space="preserve">DR. </w:t>
    </w:r>
    <w:r w:rsidR="008E0A29" w:rsidRPr="008E0A29">
      <w:rPr>
        <w:sz w:val="20"/>
        <w:szCs w:val="20"/>
      </w:rPr>
      <w:t xml:space="preserve">MARTIN LUTHER KING JR. </w:t>
    </w:r>
    <w:proofErr w:type="gramStart"/>
    <w:r w:rsidR="008E0A29" w:rsidRPr="008E0A29">
      <w:rPr>
        <w:sz w:val="20"/>
        <w:szCs w:val="20"/>
      </w:rPr>
      <w:t>DRIVE</w:t>
    </w:r>
    <w:r w:rsidRPr="008E0A29">
      <w:rPr>
        <w:sz w:val="20"/>
        <w:szCs w:val="20"/>
      </w:rPr>
      <w:t xml:space="preserve">  •</w:t>
    </w:r>
    <w:proofErr w:type="gramEnd"/>
    <w:r w:rsidRPr="008E0A29">
      <w:rPr>
        <w:sz w:val="20"/>
        <w:szCs w:val="20"/>
      </w:rPr>
      <w:t xml:space="preserve">  DOLTON, IL. </w:t>
    </w:r>
    <w:proofErr w:type="gramStart"/>
    <w:r w:rsidRPr="008E0A29">
      <w:rPr>
        <w:sz w:val="20"/>
        <w:szCs w:val="20"/>
      </w:rPr>
      <w:t>60419  •</w:t>
    </w:r>
    <w:proofErr w:type="gramEnd"/>
    <w:r w:rsidRPr="008E0A29">
      <w:rPr>
        <w:sz w:val="20"/>
        <w:szCs w:val="20"/>
      </w:rPr>
      <w:t xml:space="preserve">  OFFICE:  708-849-4000  •  FAX:  708</w:t>
    </w:r>
    <w:r w:rsidR="006B4964" w:rsidRPr="008E0A29">
      <w:rPr>
        <w:sz w:val="20"/>
        <w:szCs w:val="20"/>
      </w:rPr>
      <w:t>-</w:t>
    </w:r>
    <w:r w:rsidRPr="008E0A29">
      <w:rPr>
        <w:sz w:val="20"/>
        <w:szCs w:val="20"/>
      </w:rPr>
      <w:t>201-3307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070" w:rsidRDefault="00352070" w:rsidP="00253A78">
      <w:r>
        <w:separator/>
      </w:r>
    </w:p>
  </w:footnote>
  <w:footnote w:type="continuationSeparator" w:id="0">
    <w:p w:rsidR="00352070" w:rsidRDefault="00352070" w:rsidP="00253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F5" w:rsidRPr="00204CF5" w:rsidRDefault="00F83FB4" w:rsidP="00833B0E">
    <w:pPr>
      <w:pStyle w:val="Header"/>
      <w:ind w:firstLine="1440"/>
      <w:rPr>
        <w:b/>
        <w:sz w:val="40"/>
        <w:szCs w:val="40"/>
      </w:rPr>
    </w:pPr>
    <w:r w:rsidRPr="00204CF5">
      <w:rPr>
        <w:b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3A6A8C6C" wp14:editId="2499E9A5">
          <wp:simplePos x="0" y="0"/>
          <wp:positionH relativeFrom="column">
            <wp:posOffset>0</wp:posOffset>
          </wp:positionH>
          <wp:positionV relativeFrom="paragraph">
            <wp:posOffset>30480</wp:posOffset>
          </wp:positionV>
          <wp:extent cx="1200150" cy="1155700"/>
          <wp:effectExtent l="0" t="0" r="0" b="6350"/>
          <wp:wrapThrough wrapText="bothSides">
            <wp:wrapPolygon edited="0">
              <wp:start x="0" y="0"/>
              <wp:lineTo x="0" y="21363"/>
              <wp:lineTo x="21257" y="21363"/>
              <wp:lineTo x="21257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ueVODSe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1155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4CF5" w:rsidRPr="00204CF5">
      <w:rPr>
        <w:b/>
        <w:sz w:val="40"/>
        <w:szCs w:val="40"/>
      </w:rPr>
      <w:t>VILLAGE OF DOLTON</w:t>
    </w:r>
  </w:p>
  <w:p w:rsidR="00253A78" w:rsidRPr="00C20E89" w:rsidRDefault="00833B0E" w:rsidP="00833B0E">
    <w:pPr>
      <w:pStyle w:val="Header"/>
      <w:rPr>
        <w:sz w:val="28"/>
        <w:szCs w:val="28"/>
      </w:rPr>
    </w:pPr>
    <w:r>
      <w:tab/>
      <w:t xml:space="preserve">              </w:t>
    </w:r>
    <w:r w:rsidR="00C20E89">
      <w:t xml:space="preserve"> </w:t>
    </w:r>
    <w:r w:rsidR="00E84006">
      <w:t>Jason House…….</w:t>
    </w:r>
    <w:r w:rsidR="00253A78" w:rsidRPr="00C20E89">
      <w:rPr>
        <w:sz w:val="28"/>
        <w:szCs w:val="28"/>
      </w:rPr>
      <w:t>…………………………Mayor</w:t>
    </w:r>
  </w:p>
  <w:p w:rsidR="00253A78" w:rsidRDefault="00833B0E" w:rsidP="00833B0E">
    <w:pPr>
      <w:pStyle w:val="Header"/>
    </w:pPr>
    <w:r>
      <w:t xml:space="preserve">                   </w:t>
    </w:r>
    <w:r w:rsidR="00470123">
      <w:t>Alison Key</w:t>
    </w:r>
    <w:r w:rsidR="00253A78">
      <w:t>………</w:t>
    </w:r>
    <w:r w:rsidR="00A16CCE">
      <w:t>……</w:t>
    </w:r>
    <w:proofErr w:type="gramStart"/>
    <w:r w:rsidR="00A16CCE">
      <w:t>…..</w:t>
    </w:r>
    <w:proofErr w:type="gramEnd"/>
    <w:r w:rsidR="00253A78">
      <w:t>…….……Village Clerk</w:t>
    </w:r>
  </w:p>
  <w:p w:rsidR="00204CF5" w:rsidRDefault="00204CF5" w:rsidP="00204CF5">
    <w:pPr>
      <w:pStyle w:val="Header"/>
      <w:jc w:val="center"/>
    </w:pPr>
  </w:p>
  <w:p w:rsidR="00F83FB4" w:rsidRPr="00AA112C" w:rsidRDefault="00833B0E" w:rsidP="00833B0E">
    <w:pPr>
      <w:pStyle w:val="Header"/>
      <w:rPr>
        <w:b/>
      </w:rPr>
    </w:pPr>
    <w:r>
      <w:rPr>
        <w:b/>
      </w:rPr>
      <w:tab/>
      <w:t xml:space="preserve">                                </w:t>
    </w:r>
    <w:r w:rsidR="00253A78" w:rsidRPr="00AA112C">
      <w:rPr>
        <w:b/>
      </w:rPr>
      <w:t>TRUSTEES</w:t>
    </w:r>
  </w:p>
  <w:p w:rsidR="00F83FB4" w:rsidRDefault="00202B3A" w:rsidP="00202B3A">
    <w:pPr>
      <w:pStyle w:val="Header"/>
    </w:pPr>
    <w:r>
      <w:t xml:space="preserve">         </w:t>
    </w:r>
    <w:r w:rsidR="00E84006">
      <w:t>Kiana L. Belcher</w:t>
    </w:r>
    <w:r w:rsidR="00C20E89">
      <w:t xml:space="preserve">            </w:t>
    </w:r>
    <w:r w:rsidR="00322D85">
      <w:t>Stanley Brown</w:t>
    </w:r>
    <w:r w:rsidR="00C20E89">
      <w:t xml:space="preserve">            </w:t>
    </w:r>
    <w:r>
      <w:t xml:space="preserve">  </w:t>
    </w:r>
    <w:r w:rsidR="00E84006">
      <w:t>Tammie Brown</w:t>
    </w:r>
    <w:r w:rsidR="00C20E89">
      <w:t xml:space="preserve">        </w:t>
    </w:r>
  </w:p>
  <w:p w:rsidR="00F83FB4" w:rsidRDefault="00D81E20" w:rsidP="00D81E20">
    <w:pPr>
      <w:pStyle w:val="Header"/>
    </w:pPr>
    <w:r>
      <w:t xml:space="preserve">              </w:t>
    </w:r>
    <w:r w:rsidR="00C20E89">
      <w:t xml:space="preserve">                             </w:t>
    </w:r>
    <w:r w:rsidR="00E84006">
      <w:t>Andrew Holmes</w:t>
    </w:r>
    <w:r w:rsidR="00C20E89">
      <w:t xml:space="preserve">   </w:t>
    </w:r>
    <w:r w:rsidR="00833B0E">
      <w:t xml:space="preserve"> </w:t>
    </w:r>
    <w:r w:rsidR="00C20E89">
      <w:t xml:space="preserve">      </w:t>
    </w:r>
    <w:r w:rsidR="00A16CCE">
      <w:t xml:space="preserve">Brittney Norwood </w:t>
    </w:r>
    <w:r w:rsidR="00577A9F">
      <w:t xml:space="preserve">    </w:t>
    </w:r>
    <w:r w:rsidR="00833B0E">
      <w:t xml:space="preserve">   </w:t>
    </w:r>
    <w:r w:rsidR="00C20E89">
      <w:t xml:space="preserve">    </w:t>
    </w:r>
    <w:r w:rsidR="00E84006">
      <w:t xml:space="preserve"> Edward Steave</w:t>
    </w:r>
    <w:r w:rsidR="00C20E89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6255B8"/>
    <w:multiLevelType w:val="hybridMultilevel"/>
    <w:tmpl w:val="ADF42052"/>
    <w:lvl w:ilvl="0" w:tplc="1BB8D91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BF02F4"/>
    <w:multiLevelType w:val="hybridMultilevel"/>
    <w:tmpl w:val="7C4A8470"/>
    <w:lvl w:ilvl="0" w:tplc="8F8EE5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B16FFE"/>
    <w:multiLevelType w:val="hybridMultilevel"/>
    <w:tmpl w:val="6F28C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90B66"/>
    <w:multiLevelType w:val="hybridMultilevel"/>
    <w:tmpl w:val="16AAD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17F93"/>
    <w:multiLevelType w:val="hybridMultilevel"/>
    <w:tmpl w:val="12C44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vwnq8Lbqso8uOlYcdI7xSRuQFpONptLmJGVWmYxHEvVsjMzWAnB1S7mQ9uzJuVaZ61+iqhGjKmPzYPnUPyAtg==" w:salt="aEE9BLOPhNNEu3db3WqA4g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070"/>
    <w:rsid w:val="001E66A3"/>
    <w:rsid w:val="00202B3A"/>
    <w:rsid w:val="00204CF5"/>
    <w:rsid w:val="00253A78"/>
    <w:rsid w:val="00311402"/>
    <w:rsid w:val="00322514"/>
    <w:rsid w:val="00322D85"/>
    <w:rsid w:val="00352070"/>
    <w:rsid w:val="00470123"/>
    <w:rsid w:val="00484EDC"/>
    <w:rsid w:val="00577A9F"/>
    <w:rsid w:val="00687EAC"/>
    <w:rsid w:val="006B4964"/>
    <w:rsid w:val="006F2FBA"/>
    <w:rsid w:val="00833B0E"/>
    <w:rsid w:val="00860E87"/>
    <w:rsid w:val="008E0A29"/>
    <w:rsid w:val="008E59E7"/>
    <w:rsid w:val="00A16CCE"/>
    <w:rsid w:val="00A511E0"/>
    <w:rsid w:val="00AA112C"/>
    <w:rsid w:val="00B90FD9"/>
    <w:rsid w:val="00C20E89"/>
    <w:rsid w:val="00C32403"/>
    <w:rsid w:val="00D81E20"/>
    <w:rsid w:val="00E0040C"/>
    <w:rsid w:val="00E47686"/>
    <w:rsid w:val="00E84006"/>
    <w:rsid w:val="00EB7A0E"/>
    <w:rsid w:val="00F83FB4"/>
    <w:rsid w:val="00FD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75FE4ED"/>
  <w15:docId w15:val="{279A8D7E-CCF4-4FB8-B3AF-D26828AE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20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53A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A7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53A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A78"/>
    <w:rPr>
      <w:sz w:val="24"/>
      <w:szCs w:val="24"/>
    </w:rPr>
  </w:style>
  <w:style w:type="paragraph" w:styleId="BalloonText">
    <w:name w:val="Balloon Text"/>
    <w:basedOn w:val="Normal"/>
    <w:link w:val="BalloonTextChar"/>
    <w:rsid w:val="00253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A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20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dolton.com\villagehall\users\amontgomery\My%20Documents\Letterhead%20&amp;%20Logo\VOD%20-%20letterhead%20-%20May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9F13A-D2E1-4B33-ABD0-FAE70D7CA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VOD - letterhead - May 2025</Template>
  <TotalTime>1</TotalTime>
  <Pages>2</Pages>
  <Words>206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Aris Montgomery</dc:creator>
  <cp:lastModifiedBy>Aris Montgomery</cp:lastModifiedBy>
  <cp:revision>2</cp:revision>
  <cp:lastPrinted>2026-10-02T22:06:00Z</cp:lastPrinted>
  <dcterms:created xsi:type="dcterms:W3CDTF">2026-10-05T18:40:00Z</dcterms:created>
  <dcterms:modified xsi:type="dcterms:W3CDTF">2026-10-05T18:40:00Z</dcterms:modified>
</cp:coreProperties>
</file>